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15771" w:type="dxa"/>
        <w:jc w:val="center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14:paraId="7EE61301" w14:textId="77777777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14:paraId="28A26E95" w14:textId="322D3330" w:rsidR="00255D1B" w:rsidRPr="00255D1B" w:rsidRDefault="00255D1B" w:rsidP="00917F18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</w:p>
          <w:p w14:paraId="7A79252A" w14:textId="77777777" w:rsidR="00255D1B" w:rsidRPr="00255D1B" w:rsidRDefault="00255D1B" w:rsidP="005B2102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14:paraId="1493B0B3" w14:textId="77777777" w:rsidR="00255D1B" w:rsidRPr="00255D1B" w:rsidRDefault="00255D1B" w:rsidP="005B2102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14:paraId="00EE80FF" w14:textId="77777777" w:rsidR="00255D1B" w:rsidRPr="00255D1B" w:rsidRDefault="00255D1B" w:rsidP="005B2102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14:paraId="58D7726E" w14:textId="77777777" w:rsidR="00255D1B" w:rsidRPr="00255D1B" w:rsidRDefault="00255D1B" w:rsidP="005B2102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14:paraId="5C4DBDDA" w14:textId="77777777" w:rsidR="00255D1B" w:rsidRPr="00255D1B" w:rsidRDefault="00255D1B" w:rsidP="005B2102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14:paraId="2D793BF9" w14:textId="77777777" w:rsidR="00255D1B" w:rsidRDefault="00255D1B" w:rsidP="005B2102">
            <w:pPr>
              <w:pStyle w:val="a0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</w:t>
            </w:r>
            <w:proofErr w:type="gramStart"/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).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Он</w:t>
            </w:r>
            <w:proofErr w:type="gramEnd"/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14:paraId="1EFE88E4" w14:textId="77777777" w:rsidR="00307EC9" w:rsidRPr="00222B2B" w:rsidRDefault="00255D1B" w:rsidP="005B2102">
            <w:pPr>
              <w:pStyle w:val="a0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14:paraId="25D6469B" w14:textId="77777777" w:rsidR="00307EC9" w:rsidRPr="00222B2B" w:rsidRDefault="00D76638" w:rsidP="005B2102">
            <w:pPr>
              <w:jc w:val="both"/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5EC7E9F1" wp14:editId="3666BAD0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14:paraId="285F6F7E" w14:textId="77777777" w:rsidR="00D76638" w:rsidRPr="00255D1B" w:rsidRDefault="00D76638" w:rsidP="005B2102">
            <w:pPr>
              <w:jc w:val="both"/>
              <w:rPr>
                <w:b/>
                <w:color w:val="C00000"/>
                <w:sz w:val="36"/>
              </w:rPr>
            </w:pPr>
          </w:p>
          <w:p w14:paraId="7044FDAD" w14:textId="77777777" w:rsidR="00255D1B" w:rsidRPr="00D6415F" w:rsidRDefault="00255D1B" w:rsidP="00917F18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14:paraId="21C4CBF0" w14:textId="77777777" w:rsidR="00A00933" w:rsidRPr="00255D1B" w:rsidRDefault="00255D1B" w:rsidP="005B2102">
            <w:pPr>
              <w:pStyle w:val="affff4"/>
              <w:numPr>
                <w:ilvl w:val="0"/>
                <w:numId w:val="20"/>
              </w:numPr>
              <w:jc w:val="both"/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14:paraId="15D073DB" w14:textId="77777777" w:rsidR="00255D1B" w:rsidRPr="00255D1B" w:rsidRDefault="00255D1B" w:rsidP="005B2102">
            <w:pPr>
              <w:pStyle w:val="affff4"/>
              <w:numPr>
                <w:ilvl w:val="0"/>
                <w:numId w:val="20"/>
              </w:numPr>
              <w:jc w:val="both"/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14:paraId="78F95ED7" w14:textId="77777777" w:rsidR="00255D1B" w:rsidRPr="00255D1B" w:rsidRDefault="00255D1B" w:rsidP="005B2102">
            <w:pPr>
              <w:pStyle w:val="affff4"/>
              <w:numPr>
                <w:ilvl w:val="0"/>
                <w:numId w:val="20"/>
              </w:numPr>
              <w:jc w:val="both"/>
            </w:pPr>
            <w:r w:rsidRPr="00255D1B">
              <w:rPr>
                <w:color w:val="auto"/>
              </w:rPr>
              <w:t>Разнообразное питание</w:t>
            </w:r>
          </w:p>
          <w:p w14:paraId="11B8467C" w14:textId="77777777" w:rsidR="00255D1B" w:rsidRDefault="00AE370B" w:rsidP="005B2102">
            <w:pPr>
              <w:jc w:val="both"/>
            </w:pPr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E19857F" wp14:editId="54231AFF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606EF8" w14:paraId="66ABDF0E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6574B792" w14:textId="77777777" w:rsidR="00307EC9" w:rsidRPr="00606EF8" w:rsidRDefault="00B30526" w:rsidP="005B210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МБДОУ «ДС №194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г.Челябинска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14:paraId="49B3428A" w14:textId="77777777" w:rsidR="00FC7558" w:rsidRPr="00606EF8" w:rsidRDefault="00FC7558" w:rsidP="005B2102">
                  <w:pPr>
                    <w:jc w:val="both"/>
                    <w:rPr>
                      <w:b/>
                    </w:rPr>
                  </w:pPr>
                </w:p>
                <w:p w14:paraId="7D0C948D" w14:textId="77777777" w:rsidR="00FC7558" w:rsidRPr="00606EF8" w:rsidRDefault="00063881" w:rsidP="005B2102">
                  <w:pPr>
                    <w:jc w:val="both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 wp14:anchorId="61CF9BE0" wp14:editId="749BC826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14:paraId="0B24BF7F" w14:textId="77777777" w:rsidTr="00960A60">
              <w:trPr>
                <w:trHeight w:hRule="exact" w:val="360"/>
              </w:trPr>
              <w:tc>
                <w:tcPr>
                  <w:tcW w:w="5000" w:type="pct"/>
                </w:tcPr>
                <w:p w14:paraId="6A990369" w14:textId="77777777" w:rsidR="00307EC9" w:rsidRPr="00606EF8" w:rsidRDefault="00307EC9" w:rsidP="005B2102">
                  <w:pPr>
                    <w:jc w:val="both"/>
                    <w:rPr>
                      <w:b/>
                    </w:rPr>
                  </w:pPr>
                </w:p>
              </w:tc>
            </w:tr>
            <w:tr w:rsidR="00307EC9" w:rsidRPr="00606EF8" w14:paraId="0B4A95BB" w14:textId="77777777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14:paraId="1BD31147" w14:textId="77777777" w:rsidR="00307EC9" w:rsidRPr="00606EF8" w:rsidRDefault="00255D1B" w:rsidP="005B2102">
                      <w:pPr>
                        <w:pStyle w:val="ac"/>
                        <w:jc w:val="both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14:paraId="1D8EB894" w14:textId="77777777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14:paraId="475EDE9B" w14:textId="77777777" w:rsidR="00307EC9" w:rsidRPr="00606EF8" w:rsidRDefault="00307EC9" w:rsidP="005B2102">
                  <w:pPr>
                    <w:pStyle w:val="ae"/>
                    <w:jc w:val="both"/>
                    <w:rPr>
                      <w:b/>
                    </w:rPr>
                  </w:pPr>
                </w:p>
              </w:tc>
            </w:tr>
          </w:tbl>
          <w:p w14:paraId="074BB832" w14:textId="77777777" w:rsidR="00307EC9" w:rsidRPr="00606EF8" w:rsidRDefault="00307EC9" w:rsidP="005B2102">
            <w:pPr>
              <w:jc w:val="both"/>
              <w:rPr>
                <w:b/>
              </w:rPr>
            </w:pPr>
          </w:p>
        </w:tc>
      </w:tr>
      <w:tr w:rsidR="003E5869" w:rsidRPr="008400CE" w14:paraId="31B5A924" w14:textId="77777777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14:paraId="5B73FA15" w14:textId="5B1C1FC7" w:rsidR="00307EC9" w:rsidRPr="008400CE" w:rsidRDefault="005B2102" w:rsidP="005B2102">
            <w:pPr>
              <w:jc w:val="both"/>
              <w:rPr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175A499A" wp14:editId="759DBD2B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5715</wp:posOffset>
                  </wp:positionV>
                  <wp:extent cx="1760855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265" y="21159"/>
                      <wp:lineTo x="21265" y="0"/>
                      <wp:lineTo x="0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4DE70D" w14:textId="5C4195C9" w:rsidR="00606EF8" w:rsidRPr="008400CE" w:rsidRDefault="00606EF8" w:rsidP="005B2102">
            <w:pPr>
              <w:jc w:val="both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 w:rsidR="00D6415F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14:paraId="46A59505" w14:textId="77777777" w:rsidR="00606EF8" w:rsidRPr="00D6415F" w:rsidRDefault="00606EF8" w:rsidP="005B2102">
            <w:pPr>
              <w:jc w:val="both"/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14:paraId="5952BC9A" w14:textId="77777777" w:rsidR="00606EF8" w:rsidRPr="008400CE" w:rsidRDefault="00606EF8" w:rsidP="005B2102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14:paraId="561A4D57" w14:textId="77777777" w:rsidR="00606EF8" w:rsidRPr="008400CE" w:rsidRDefault="00063881" w:rsidP="005B2102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</w:p>
          <w:p w14:paraId="4A15E3F0" w14:textId="77777777" w:rsidR="00606EF8" w:rsidRPr="008400CE" w:rsidRDefault="00606EF8" w:rsidP="005B2102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разнообразным,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14:paraId="44D64627" w14:textId="77777777" w:rsidR="00606EF8" w:rsidRPr="008400CE" w:rsidRDefault="00606EF8" w:rsidP="005B2102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доброкачественным - не содержать вредных примесей и болезнетворных микробов. Пища должна быть не только вкусной, но и безопасной. </w:t>
            </w:r>
          </w:p>
          <w:p w14:paraId="6B4E2972" w14:textId="77777777" w:rsidR="00307EC9" w:rsidRPr="008400CE" w:rsidRDefault="00606EF8" w:rsidP="005B2102">
            <w:pPr>
              <w:spacing w:line="240" w:lineRule="auto"/>
              <w:jc w:val="both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достаточным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14:paraId="3098EE1B" w14:textId="77777777" w:rsidR="00307EC9" w:rsidRPr="00222B2B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14:paraId="75F346AA" w14:textId="77777777" w:rsidR="003E5869" w:rsidRPr="008400CE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10EAE531" w14:textId="77777777" w:rsidR="003E5869" w:rsidRPr="008400CE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1E673EFA" w14:textId="77777777" w:rsidR="003E5869" w:rsidRPr="008400CE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79E7BCCE" w14:textId="77777777" w:rsidR="003E5869" w:rsidRPr="008400CE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14:paraId="4A432FAF" w14:textId="77777777" w:rsidR="003E5869" w:rsidRPr="00D6415F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14:paraId="0E89285D" w14:textId="77777777" w:rsidR="003E5869" w:rsidRPr="008400CE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3EDE3ED1" w14:textId="77777777" w:rsidR="003E5869" w:rsidRPr="00D6415F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14:paraId="6F1CB941" w14:textId="77777777" w:rsidR="003E5869" w:rsidRPr="008400CE" w:rsidRDefault="003E5869" w:rsidP="005B2102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14:paraId="3BFBF0F1" w14:textId="77777777" w:rsidR="008400CE" w:rsidRDefault="008400CE" w:rsidP="005B2102">
            <w:pPr>
              <w:jc w:val="both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3B7A1C64" wp14:editId="569FF162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14:paraId="4B5730FB" w14:textId="77777777" w:rsidR="00A933BB" w:rsidRPr="00D6415F" w:rsidRDefault="00A933BB" w:rsidP="005B2102">
            <w:pPr>
              <w:jc w:val="both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14:paraId="6AFEE872" w14:textId="77777777" w:rsidR="00A933BB" w:rsidRPr="00D6415F" w:rsidRDefault="00A933BB" w:rsidP="005B2102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всего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50284065" w14:textId="77777777" w:rsidR="00A933BB" w:rsidRPr="00D6415F" w:rsidRDefault="00A933BB" w:rsidP="005B2102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14:paraId="333B3A95" w14:textId="77777777" w:rsidR="00A933BB" w:rsidRPr="00D6415F" w:rsidRDefault="00A933BB" w:rsidP="005B2102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14:paraId="02434272" w14:textId="77777777" w:rsidR="009A1E6E" w:rsidRPr="008400CE" w:rsidRDefault="00A933BB" w:rsidP="005B2102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6958BA7F" w14:textId="77777777" w:rsidR="009A1E6E" w:rsidRPr="008400CE" w:rsidRDefault="00A933BB" w:rsidP="005B2102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0BF784FE" w14:textId="77777777" w:rsidR="009A1E6E" w:rsidRPr="008400CE" w:rsidRDefault="009A1E6E" w:rsidP="005B2102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21268BA5" w14:textId="77777777" w:rsidR="009915C8" w:rsidRDefault="009915C8" w:rsidP="005B2102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75A15" w14:textId="77777777" w:rsidR="000357EC" w:rsidRDefault="000357EC" w:rsidP="00BF6AFD">
      <w:pPr>
        <w:spacing w:after="0" w:line="240" w:lineRule="auto"/>
      </w:pPr>
      <w:r>
        <w:separator/>
      </w:r>
    </w:p>
  </w:endnote>
  <w:endnote w:type="continuationSeparator" w:id="0">
    <w:p w14:paraId="3127554C" w14:textId="77777777" w:rsidR="000357EC" w:rsidRDefault="000357E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907F4" w14:textId="77777777" w:rsidR="000357EC" w:rsidRDefault="000357EC" w:rsidP="00BF6AFD">
      <w:pPr>
        <w:spacing w:after="0" w:line="240" w:lineRule="auto"/>
      </w:pPr>
      <w:r>
        <w:separator/>
      </w:r>
    </w:p>
  </w:footnote>
  <w:footnote w:type="continuationSeparator" w:id="0">
    <w:p w14:paraId="6F12031B" w14:textId="77777777" w:rsidR="000357EC" w:rsidRDefault="000357E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6A00"/>
      </v:shape>
    </w:pict>
  </w:numPicBullet>
  <w:abstractNum w:abstractNumId="0" w15:restartNumberingAfterBreak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D48"/>
    <w:rsid w:val="000357EC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C7C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B2102"/>
    <w:rsid w:val="005D6C6D"/>
    <w:rsid w:val="005E5178"/>
    <w:rsid w:val="00606EF8"/>
    <w:rsid w:val="0063311A"/>
    <w:rsid w:val="00636716"/>
    <w:rsid w:val="0068396D"/>
    <w:rsid w:val="006A2E06"/>
    <w:rsid w:val="007014C5"/>
    <w:rsid w:val="00760C35"/>
    <w:rsid w:val="007647EF"/>
    <w:rsid w:val="007E3C3A"/>
    <w:rsid w:val="008400CE"/>
    <w:rsid w:val="00863617"/>
    <w:rsid w:val="0089764D"/>
    <w:rsid w:val="008A4F5A"/>
    <w:rsid w:val="008B000B"/>
    <w:rsid w:val="008C1BC3"/>
    <w:rsid w:val="00917F18"/>
    <w:rsid w:val="009565CF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30526"/>
    <w:rsid w:val="00BF6AFD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BD3DCD"/>
  <w15:docId w15:val="{3F15A2EB-A1BE-45A5-B9A7-73403706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rsid w:val="005D6C6D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Заголовок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-110">
    <w:name w:val="Таблица-сетк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-112">
    <w:name w:val="Список-таблиц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388C" w:themeColor="accent1"/>
        <w:bottom w:val="single" w:sz="4" w:space="0" w:color="FF388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E40059" w:themeColor="accent2"/>
        <w:bottom w:val="single" w:sz="4" w:space="0" w:color="E400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9C007F" w:themeColor="accent3"/>
        <w:bottom w:val="single" w:sz="4" w:space="0" w:color="9C007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68007F" w:themeColor="accent4"/>
        <w:bottom w:val="single" w:sz="4" w:space="0" w:color="68007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005BD3" w:themeColor="accent5"/>
        <w:bottom w:val="single" w:sz="4" w:space="0" w:color="005BD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00349E" w:themeColor="accent6"/>
        <w:bottom w:val="single" w:sz="4" w:space="0" w:color="0034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110">
    <w:name w:val="Таблица простая 1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41C2"/>
    <w:rsid w:val="00054E26"/>
    <w:rsid w:val="003F1AD8"/>
    <w:rsid w:val="00671A99"/>
    <w:rsid w:val="006841C2"/>
    <w:rsid w:val="00FF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DF6212BB36F4821A202773E43AAED9C">
    <w:name w:val="6DF6212BB36F4821A202773E43AAED9C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10B61C-8367-4FA2-B607-03EA3C08FE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Буклет.dotx</Template>
  <TotalTime>2</TotalTime>
  <Pages>3</Pages>
  <Words>617</Words>
  <Characters>3520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keywords>правильное питание – залог здоровья дошкольников</cp:keywords>
  <cp:lastModifiedBy>M0R0Z1LLA</cp:lastModifiedBy>
  <cp:revision>4</cp:revision>
  <cp:lastPrinted>2020-02-14T18:50:00Z</cp:lastPrinted>
  <dcterms:created xsi:type="dcterms:W3CDTF">2023-04-08T16:29:00Z</dcterms:created>
  <dcterms:modified xsi:type="dcterms:W3CDTF">2023-04-09T14:05:00Z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